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494949"/>
          <w:sz w:val="44"/>
          <w:szCs w:val="44"/>
        </w:rPr>
        <w:t>劳务派遣人员报名表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096" w:tblpY="655"/>
        <w:tblOverlap w:val="never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72"/>
        <w:gridCol w:w="1078"/>
        <w:gridCol w:w="1166"/>
        <w:gridCol w:w="604"/>
        <w:gridCol w:w="584"/>
        <w:gridCol w:w="502"/>
        <w:gridCol w:w="1429"/>
        <w:gridCol w:w="18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restart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363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特长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事项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9960" w:type="dxa"/>
            <w:gridSpan w:val="9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注：以上所列项目必须如实填写，没有的写“无”，填表人需要保证所写内容属实，并承担相应法律后果。</w:t>
            </w:r>
          </w:p>
          <w:p>
            <w:pPr>
              <w:widowControl/>
              <w:jc w:val="left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</w:t>
            </w:r>
          </w:p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本人签字：</w:t>
            </w:r>
          </w:p>
        </w:tc>
      </w:tr>
    </w:tbl>
    <w:p>
      <w:pPr>
        <w:pStyle w:val="9"/>
        <w:ind w:firstLine="0" w:firstLineChars="0"/>
      </w:pPr>
    </w:p>
    <w:sectPr>
      <w:pgSz w:w="11906" w:h="16838"/>
      <w:pgMar w:top="144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FjMmQ4ZmUyYmViNzQ0MzQ5ZmM3YzMxMjZhNTE4NGUifQ=="/>
  </w:docVars>
  <w:rsids>
    <w:rsidRoot w:val="00F5355C"/>
    <w:rsid w:val="0044660C"/>
    <w:rsid w:val="00AB5F06"/>
    <w:rsid w:val="00C00F2F"/>
    <w:rsid w:val="00CB02E9"/>
    <w:rsid w:val="00F5355C"/>
    <w:rsid w:val="5547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6">
    <w:name w:val="Hyperlink"/>
    <w:basedOn w:val="5"/>
    <w:semiHidden/>
    <w:uiPriority w:val="99"/>
    <w:rPr>
      <w:rFonts w:ascii="Times New Roman" w:cs="Times New Roman"/>
      <w:color w:val="0000FF"/>
      <w:u w:val="single"/>
    </w:rPr>
  </w:style>
  <w:style w:type="character" w:customStyle="1" w:styleId="7">
    <w:name w:val="Header Char"/>
    <w:basedOn w:val="5"/>
    <w:link w:val="2"/>
    <w:qFormat/>
    <w:locked/>
    <w:uiPriority w:val="99"/>
    <w:rPr>
      <w:rFonts w:ascii="等线" w:hAnsi="等线" w:eastAsia="等线" w:cs="Times New Roman"/>
      <w:sz w:val="18"/>
      <w:szCs w:val="18"/>
    </w:rPr>
  </w:style>
  <w:style w:type="paragraph" w:customStyle="1" w:styleId="8">
    <w:name w:val="List Paragraph1"/>
    <w:basedOn w:val="1"/>
    <w:uiPriority w:val="99"/>
    <w:pPr>
      <w:ind w:firstLine="420" w:firstLineChars="200"/>
    </w:pPr>
  </w:style>
  <w:style w:type="paragraph" w:customStyle="1" w:styleId="9">
    <w:name w:val="Body Text First Indent 21"/>
    <w:basedOn w:val="10"/>
    <w:uiPriority w:val="99"/>
    <w:pPr>
      <w:ind w:firstLine="420"/>
    </w:pPr>
  </w:style>
  <w:style w:type="paragraph" w:customStyle="1" w:styleId="10">
    <w:name w:val="Body Text Indent1"/>
    <w:basedOn w:val="1"/>
    <w:uiPriority w:val="99"/>
    <w:pPr>
      <w:spacing w:line="500" w:lineRule="exact"/>
      <w:ind w:firstLine="88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122</Words>
  <Characters>122</Characters>
  <Lines>0</Lines>
  <Paragraphs>0</Paragraphs>
  <TotalTime>265</TotalTime>
  <ScaleCrop>false</ScaleCrop>
  <LinksUpToDate>false</LinksUpToDate>
  <CharactersWithSpaces>197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2022-04-28T07:47:00Z</dcterms:created>
  <dc:creator>马靖涵</dc:creator>
  <cp:lastModifiedBy>Adminis</cp:lastModifiedBy>
  <cp:lastPrinted>2022-04-26T07:27:00Z</cp:lastPrinted>
  <dcterms:modified xsi:type="dcterms:W3CDTF">2022-06-07T08:38:47Z</dcterms:modified>
  <dc:title>招聘造价工程师、预决算审核员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13A37B76F2044245A71BEF1AA5FEB6A5</vt:lpwstr>
  </property>
</Properties>
</file>