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8C0" w:rsidRDefault="009568C0" w:rsidP="003272CD">
      <w:pPr>
        <w:widowControl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辽宁远大项目咨询管理有限公司招聘报名表</w:t>
      </w:r>
    </w:p>
    <w:tbl>
      <w:tblPr>
        <w:tblpPr w:leftFromText="180" w:rightFromText="180" w:vertAnchor="text" w:horzAnchor="page" w:tblpX="1096" w:tblpY="655"/>
        <w:tblOverlap w:val="never"/>
        <w:tblW w:w="9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46"/>
        <w:gridCol w:w="1572"/>
        <w:gridCol w:w="827"/>
        <w:gridCol w:w="1417"/>
        <w:gridCol w:w="1188"/>
        <w:gridCol w:w="1931"/>
        <w:gridCol w:w="1879"/>
      </w:tblGrid>
      <w:tr w:rsidR="009568C0">
        <w:trPr>
          <w:trHeight w:val="559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931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 w:val="restart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559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72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4536" w:type="dxa"/>
            <w:gridSpan w:val="3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市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县</w:t>
            </w:r>
          </w:p>
        </w:tc>
        <w:tc>
          <w:tcPr>
            <w:tcW w:w="1879" w:type="dxa"/>
            <w:vMerge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559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417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931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559"/>
        </w:trPr>
        <w:tc>
          <w:tcPr>
            <w:tcW w:w="2718" w:type="dxa"/>
            <w:gridSpan w:val="2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363" w:type="dxa"/>
            <w:gridSpan w:val="4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79" w:type="dxa"/>
            <w:vMerge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559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810" w:type="dxa"/>
            <w:gridSpan w:val="2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580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</w:t>
            </w:r>
          </w:p>
        </w:tc>
        <w:tc>
          <w:tcPr>
            <w:tcW w:w="3810" w:type="dxa"/>
            <w:gridSpan w:val="2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1960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814" w:type="dxa"/>
            <w:gridSpan w:val="6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2459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814" w:type="dxa"/>
            <w:gridSpan w:val="6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2012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:rsidR="009568C0" w:rsidRDefault="009568C0">
            <w:pPr>
              <w:widowControl/>
              <w:jc w:val="center"/>
              <w:rPr>
                <w:rFonts w:ascii="宋体" w:eastAsia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8814" w:type="dxa"/>
            <w:gridSpan w:val="6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  <w:highlight w:val="yellow"/>
              </w:rPr>
            </w:pPr>
          </w:p>
        </w:tc>
      </w:tr>
      <w:tr w:rsidR="009568C0">
        <w:trPr>
          <w:trHeight w:val="1442"/>
        </w:trPr>
        <w:tc>
          <w:tcPr>
            <w:tcW w:w="1146" w:type="dxa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</w:t>
            </w:r>
          </w:p>
          <w:p w:rsidR="009568C0" w:rsidRDefault="009568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事项</w:t>
            </w:r>
          </w:p>
        </w:tc>
        <w:tc>
          <w:tcPr>
            <w:tcW w:w="8814" w:type="dxa"/>
            <w:gridSpan w:val="6"/>
            <w:vAlign w:val="center"/>
          </w:tcPr>
          <w:p w:rsidR="009568C0" w:rsidRDefault="009568C0"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568C0">
        <w:trPr>
          <w:trHeight w:val="1722"/>
        </w:trPr>
        <w:tc>
          <w:tcPr>
            <w:tcW w:w="9960" w:type="dxa"/>
            <w:gridSpan w:val="7"/>
            <w:vAlign w:val="center"/>
          </w:tcPr>
          <w:p w:rsidR="009568C0" w:rsidRDefault="009568C0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注：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、以上所列项目必须如实填写，没有的写“无”，填表人需要保证所写内容属实，并承担相应法律后果。</w:t>
            </w:r>
          </w:p>
          <w:p w:rsidR="009568C0" w:rsidRDefault="009568C0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2</w:t>
            </w:r>
            <w:r>
              <w:rPr>
                <w:rFonts w:ascii="宋体" w:hAnsi="宋体" w:hint="eastAsia"/>
                <w:szCs w:val="21"/>
              </w:rPr>
              <w:t>、面试时请携带本人身份证原件（外市入盘人员持考前</w:t>
            </w:r>
            <w:r>
              <w:rPr>
                <w:rFonts w:ascii="宋体" w:hAnsi="宋体"/>
                <w:szCs w:val="21"/>
              </w:rPr>
              <w:t>48</w:t>
            </w:r>
            <w:r>
              <w:rPr>
                <w:rFonts w:ascii="宋体" w:hAnsi="宋体" w:hint="eastAsia"/>
                <w:szCs w:val="21"/>
              </w:rPr>
              <w:t>小时核酸检测证明），并出示辽事通健康码。</w:t>
            </w:r>
          </w:p>
          <w:p w:rsidR="009568C0" w:rsidRDefault="009568C0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>本人签字：</w:t>
            </w:r>
          </w:p>
        </w:tc>
      </w:tr>
    </w:tbl>
    <w:p w:rsidR="009568C0" w:rsidRDefault="009568C0" w:rsidP="009568C0">
      <w:pPr>
        <w:pStyle w:val="BodyTextFirstIndent21"/>
        <w:ind w:firstLine="31680"/>
      </w:pPr>
    </w:p>
    <w:sectPr w:rsidR="009568C0" w:rsidSect="00DF1869">
      <w:pgSz w:w="11906" w:h="16838"/>
      <w:pgMar w:top="1440" w:right="1800" w:bottom="698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5EDE"/>
    <w:multiLevelType w:val="singleLevel"/>
    <w:tmpl w:val="765C5EDE"/>
    <w:lvl w:ilvl="0">
      <w:start w:val="4"/>
      <w:numFmt w:val="chineseCounting"/>
      <w:suff w:val="nothing"/>
      <w:lvlText w:val="%1、"/>
      <w:lvlJc w:val="left"/>
      <w:pPr>
        <w:ind w:left="58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1869"/>
    <w:rsid w:val="003272CD"/>
    <w:rsid w:val="009568C0"/>
    <w:rsid w:val="00CF1733"/>
    <w:rsid w:val="00D01181"/>
    <w:rsid w:val="00DF1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1869"/>
    <w:pPr>
      <w:widowControl w:val="0"/>
      <w:jc w:val="both"/>
    </w:pPr>
    <w:rPr>
      <w:rFonts w:ascii="等线" w:eastAsia="等线" w:hAnsi="等线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F1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8007A"/>
    <w:rPr>
      <w:rFonts w:ascii="等线" w:eastAsia="等线" w:hAnsi="等线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DF1869"/>
    <w:pPr>
      <w:ind w:firstLineChars="200" w:firstLine="420"/>
    </w:pPr>
  </w:style>
  <w:style w:type="paragraph" w:customStyle="1" w:styleId="BodyTextFirstIndent21">
    <w:name w:val="Body Text First Indent 21"/>
    <w:basedOn w:val="BodyTextIndent1"/>
    <w:uiPriority w:val="99"/>
    <w:rsid w:val="00DF1869"/>
    <w:pPr>
      <w:ind w:firstLine="420"/>
    </w:pPr>
  </w:style>
  <w:style w:type="paragraph" w:customStyle="1" w:styleId="BodyTextIndent1">
    <w:name w:val="Body Text Indent1"/>
    <w:basedOn w:val="Normal"/>
    <w:uiPriority w:val="99"/>
    <w:rsid w:val="00DF1869"/>
    <w:pPr>
      <w:spacing w:line="500" w:lineRule="exact"/>
      <w:ind w:firstLineChars="200" w:firstLine="880"/>
    </w:pPr>
    <w:rPr>
      <w:rFonts w:ascii="Times New Roman" w:eastAsia="宋体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47</Words>
  <Characters>271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招聘造价工程师、预决算审核员</dc:title>
  <dc:subject/>
  <dc:creator>马靖涵</dc:creator>
  <cp:keywords/>
  <dc:description/>
  <cp:lastModifiedBy>User</cp:lastModifiedBy>
  <cp:revision>2</cp:revision>
  <cp:lastPrinted>2022-02-10T09:38:00Z</cp:lastPrinted>
  <dcterms:created xsi:type="dcterms:W3CDTF">2022-02-25T09:37:00Z</dcterms:created>
  <dcterms:modified xsi:type="dcterms:W3CDTF">2022-02-25T09:37:00Z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